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D6C" w:rsidRDefault="00174D6C"/>
    <w:p w:rsidR="00174D6C" w:rsidRDefault="00174D6C"/>
    <w:p w:rsidR="00174D6C" w:rsidRDefault="00174D6C" w:rsidP="004C28B7">
      <w:pPr>
        <w:pStyle w:val="20"/>
        <w:shd w:val="clear" w:color="auto" w:fill="auto"/>
        <w:spacing w:before="0" w:line="317" w:lineRule="exact"/>
        <w:jc w:val="right"/>
        <w:rPr>
          <w:b/>
          <w:bCs/>
        </w:rPr>
      </w:pPr>
    </w:p>
    <w:p w:rsidR="00174D6C" w:rsidRDefault="00174D6C" w:rsidP="00E955E8">
      <w:pPr>
        <w:pStyle w:val="20"/>
        <w:shd w:val="clear" w:color="auto" w:fill="auto"/>
        <w:tabs>
          <w:tab w:val="left" w:pos="4536"/>
        </w:tabs>
        <w:spacing w:before="0" w:line="317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Директору БИФ КЕМ ГУ</w:t>
      </w:r>
    </w:p>
    <w:p w:rsidR="00174D6C" w:rsidRPr="004C28B7" w:rsidRDefault="00174D6C" w:rsidP="00E955E8">
      <w:pPr>
        <w:pStyle w:val="20"/>
        <w:shd w:val="clear" w:color="auto" w:fill="auto"/>
        <w:tabs>
          <w:tab w:val="left" w:pos="4536"/>
        </w:tabs>
        <w:spacing w:before="0" w:line="317" w:lineRule="exac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C28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В.А. Саркисяну</w:t>
      </w:r>
    </w:p>
    <w:p w:rsidR="00174D6C" w:rsidRPr="004C28B7" w:rsidRDefault="00174D6C" w:rsidP="00E955E8">
      <w:pPr>
        <w:pStyle w:val="20"/>
        <w:shd w:val="clear" w:color="auto" w:fill="auto"/>
        <w:spacing w:before="0" w:line="317" w:lineRule="exact"/>
        <w:ind w:left="453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C28B7">
        <w:rPr>
          <w:rFonts w:ascii="Times New Roman" w:hAnsi="Times New Roman" w:cs="Times New Roman"/>
          <w:sz w:val="24"/>
          <w:szCs w:val="24"/>
        </w:rPr>
        <w:t>от обучающегося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0179">
        <w:rPr>
          <w:rFonts w:ascii="Times New Roman" w:hAnsi="Times New Roman" w:cs="Times New Roman"/>
          <w:color w:val="000000"/>
          <w:sz w:val="24"/>
          <w:szCs w:val="24"/>
        </w:rPr>
        <w:t>по очной форме обучения</w:t>
      </w:r>
      <w:r w:rsidRPr="00B501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 с</w:t>
      </w:r>
      <w:r w:rsidRPr="00B50179">
        <w:rPr>
          <w:rFonts w:ascii="Times New Roman" w:hAnsi="Times New Roman" w:cs="Times New Roman"/>
          <w:color w:val="000000"/>
          <w:sz w:val="24"/>
          <w:szCs w:val="24"/>
        </w:rPr>
        <w:t xml:space="preserve">чет средств федерального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</w:t>
      </w:r>
      <w:r w:rsidRPr="00B50179">
        <w:rPr>
          <w:rFonts w:ascii="Times New Roman" w:hAnsi="Times New Roman" w:cs="Times New Roman"/>
          <w:color w:val="000000"/>
          <w:sz w:val="24"/>
          <w:szCs w:val="24"/>
        </w:rPr>
        <w:t>юджета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C28B7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174D6C" w:rsidRPr="004C28B7" w:rsidRDefault="00174D6C" w:rsidP="0071588A">
      <w:pPr>
        <w:pStyle w:val="20"/>
        <w:shd w:val="clear" w:color="auto" w:fill="auto"/>
        <w:spacing w:before="0" w:line="317" w:lineRule="exac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C28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_</w:t>
      </w:r>
      <w:r w:rsidRPr="004C28B7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174D6C" w:rsidRPr="00764E42" w:rsidRDefault="00174D6C" w:rsidP="004C28B7">
      <w:pPr>
        <w:pStyle w:val="20"/>
        <w:shd w:val="clear" w:color="auto" w:fill="auto"/>
        <w:spacing w:before="0" w:line="317" w:lineRule="exac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C28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C28B7">
        <w:rPr>
          <w:rFonts w:ascii="Times New Roman" w:hAnsi="Times New Roman" w:cs="Times New Roman"/>
          <w:sz w:val="24"/>
          <w:szCs w:val="24"/>
        </w:rPr>
        <w:t xml:space="preserve"> </w:t>
      </w:r>
      <w:r w:rsidRPr="00764E42">
        <w:rPr>
          <w:rFonts w:ascii="Times New Roman" w:hAnsi="Times New Roman" w:cs="Times New Roman"/>
          <w:sz w:val="20"/>
          <w:szCs w:val="20"/>
        </w:rPr>
        <w:t>Ф.И.О. полностью</w:t>
      </w:r>
    </w:p>
    <w:p w:rsidR="00174D6C" w:rsidRPr="004C28B7" w:rsidRDefault="00174D6C" w:rsidP="004C28B7">
      <w:pPr>
        <w:tabs>
          <w:tab w:val="left" w:pos="6521"/>
        </w:tabs>
        <w:jc w:val="right"/>
      </w:pPr>
      <w:r w:rsidRPr="004C28B7">
        <w:t xml:space="preserve">                                                                                           </w:t>
      </w:r>
      <w:r>
        <w:t xml:space="preserve">          </w:t>
      </w:r>
      <w:r w:rsidRPr="004C28B7">
        <w:t xml:space="preserve">_______________________________факультет </w:t>
      </w:r>
    </w:p>
    <w:p w:rsidR="00174D6C" w:rsidRPr="004C28B7" w:rsidRDefault="00174D6C" w:rsidP="004C28B7">
      <w:pPr>
        <w:tabs>
          <w:tab w:val="left" w:pos="6521"/>
        </w:tabs>
      </w:pPr>
      <w:r w:rsidRPr="004C28B7">
        <w:t xml:space="preserve">                                                                   </w:t>
      </w:r>
      <w:r>
        <w:t xml:space="preserve">         </w:t>
      </w:r>
      <w:r w:rsidRPr="004C28B7">
        <w:t>___________________группа _______</w:t>
      </w:r>
      <w:r>
        <w:t>___</w:t>
      </w:r>
      <w:r w:rsidRPr="004C28B7">
        <w:t>курс</w:t>
      </w:r>
    </w:p>
    <w:p w:rsidR="00174D6C" w:rsidRPr="004C28B7" w:rsidRDefault="00174D6C" w:rsidP="004C28B7">
      <w:pPr>
        <w:tabs>
          <w:tab w:val="left" w:pos="6521"/>
        </w:tabs>
      </w:pPr>
      <w:r w:rsidRPr="004C28B7">
        <w:t xml:space="preserve">                                                                   </w:t>
      </w:r>
      <w:r>
        <w:t xml:space="preserve">         </w:t>
      </w:r>
      <w:r w:rsidRPr="004C28B7">
        <w:t>___________________________________</w:t>
      </w:r>
      <w:r>
        <w:t>____</w:t>
      </w:r>
    </w:p>
    <w:p w:rsidR="00174D6C" w:rsidRPr="00764E42" w:rsidRDefault="00174D6C" w:rsidP="004C28B7">
      <w:pPr>
        <w:pStyle w:val="20"/>
        <w:shd w:val="clear" w:color="auto" w:fill="auto"/>
        <w:spacing w:before="0" w:line="317" w:lineRule="exac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C28B7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64E42">
        <w:rPr>
          <w:rFonts w:ascii="Times New Roman" w:hAnsi="Times New Roman" w:cs="Times New Roman"/>
          <w:sz w:val="20"/>
          <w:szCs w:val="20"/>
        </w:rPr>
        <w:t>контактный телефон</w:t>
      </w:r>
    </w:p>
    <w:p w:rsidR="00174D6C" w:rsidRPr="004C28B7" w:rsidRDefault="00174D6C" w:rsidP="004C28B7">
      <w:pPr>
        <w:pStyle w:val="20"/>
        <w:shd w:val="clear" w:color="auto" w:fill="auto"/>
        <w:spacing w:before="0" w:line="317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4D6C" w:rsidRDefault="00174D6C" w:rsidP="004C28B7">
      <w:pPr>
        <w:pStyle w:val="20"/>
        <w:shd w:val="clear" w:color="auto" w:fill="auto"/>
        <w:spacing w:before="0" w:line="317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74D6C" w:rsidRPr="00E955E8" w:rsidRDefault="00174D6C" w:rsidP="004C28B7">
      <w:pPr>
        <w:pStyle w:val="20"/>
        <w:shd w:val="clear" w:color="auto" w:fill="auto"/>
        <w:spacing w:before="0" w:line="317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5E8">
        <w:rPr>
          <w:rFonts w:ascii="Times New Roman" w:hAnsi="Times New Roman" w:cs="Times New Roman"/>
          <w:sz w:val="28"/>
          <w:szCs w:val="28"/>
        </w:rPr>
        <w:t>Заявление</w:t>
      </w:r>
    </w:p>
    <w:p w:rsidR="00174D6C" w:rsidRPr="004C28B7" w:rsidRDefault="00174D6C" w:rsidP="004C28B7">
      <w:pPr>
        <w:pStyle w:val="20"/>
        <w:shd w:val="clear" w:color="auto" w:fill="auto"/>
        <w:spacing w:before="0" w:line="317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4D6C" w:rsidRDefault="00174D6C" w:rsidP="004C28B7">
      <w:pPr>
        <w:pStyle w:val="20"/>
        <w:shd w:val="clear" w:color="auto" w:fill="auto"/>
        <w:spacing w:before="0" w:line="317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8B7">
        <w:rPr>
          <w:rFonts w:ascii="Times New Roman" w:hAnsi="Times New Roman" w:cs="Times New Roman"/>
          <w:sz w:val="24"/>
          <w:szCs w:val="24"/>
        </w:rPr>
        <w:t>Прошу оказать мне материальную помощь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8B7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4C28B7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174D6C" w:rsidRPr="00056A11" w:rsidRDefault="00174D6C" w:rsidP="00056A11">
      <w:pPr>
        <w:pStyle w:val="20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056A11">
        <w:rPr>
          <w:rFonts w:ascii="Times New Roman" w:hAnsi="Times New Roman" w:cs="Times New Roman"/>
          <w:sz w:val="16"/>
          <w:szCs w:val="16"/>
        </w:rPr>
        <w:t>указать причину нуждаемости в материальной помощи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174D6C" w:rsidRPr="004C28B7" w:rsidRDefault="00174D6C" w:rsidP="004C28B7">
      <w:pPr>
        <w:pStyle w:val="20"/>
        <w:shd w:val="clear" w:color="auto" w:fill="auto"/>
        <w:spacing w:before="0" w:line="317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28B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174D6C" w:rsidRPr="004C28B7" w:rsidRDefault="00174D6C" w:rsidP="004C28B7">
      <w:pPr>
        <w:pStyle w:val="20"/>
        <w:shd w:val="clear" w:color="auto" w:fill="auto"/>
        <w:spacing w:before="0" w:line="317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4D6C" w:rsidRPr="004C28B7" w:rsidRDefault="00174D6C" w:rsidP="004C28B7">
      <w:pPr>
        <w:spacing w:line="220" w:lineRule="exact"/>
        <w:ind w:firstLine="709"/>
        <w:jc w:val="both"/>
      </w:pPr>
      <w:r w:rsidRPr="004C28B7">
        <w:t>Приложения:</w:t>
      </w:r>
    </w:p>
    <w:p w:rsidR="00174D6C" w:rsidRPr="004C28B7" w:rsidRDefault="00174D6C" w:rsidP="004C28B7">
      <w:pPr>
        <w:pStyle w:val="ListParagraph"/>
        <w:numPr>
          <w:ilvl w:val="0"/>
          <w:numId w:val="1"/>
        </w:numPr>
        <w:tabs>
          <w:tab w:val="left" w:pos="284"/>
        </w:tabs>
        <w:spacing w:after="0" w:line="300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8B7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необходимость получения материальной помощи. </w:t>
      </w:r>
    </w:p>
    <w:p w:rsidR="00174D6C" w:rsidRDefault="00174D6C" w:rsidP="0071588A">
      <w:pPr>
        <w:pStyle w:val="ListParagraph"/>
        <w:numPr>
          <w:ilvl w:val="0"/>
          <w:numId w:val="1"/>
        </w:numPr>
        <w:tabs>
          <w:tab w:val="left" w:pos="284"/>
        </w:tabs>
        <w:spacing w:after="0" w:line="300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8B7">
        <w:rPr>
          <w:rFonts w:ascii="Times New Roman" w:hAnsi="Times New Roman" w:cs="Times New Roman"/>
          <w:sz w:val="24"/>
          <w:szCs w:val="24"/>
        </w:rPr>
        <w:t>Копия свидетельст</w:t>
      </w:r>
      <w:r>
        <w:rPr>
          <w:rFonts w:ascii="Times New Roman" w:hAnsi="Times New Roman" w:cs="Times New Roman"/>
          <w:sz w:val="24"/>
          <w:szCs w:val="24"/>
        </w:rPr>
        <w:t>ва/уведомления о присвоении ИНН.</w:t>
      </w:r>
    </w:p>
    <w:p w:rsidR="00174D6C" w:rsidRDefault="00174D6C" w:rsidP="0071588A">
      <w:pPr>
        <w:pStyle w:val="ListParagraph"/>
        <w:numPr>
          <w:ilvl w:val="0"/>
          <w:numId w:val="1"/>
        </w:numPr>
        <w:tabs>
          <w:tab w:val="left" w:pos="284"/>
        </w:tabs>
        <w:spacing w:after="0" w:line="300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СНИЛС.</w:t>
      </w:r>
    </w:p>
    <w:p w:rsidR="00174D6C" w:rsidRDefault="00174D6C" w:rsidP="0071588A">
      <w:pPr>
        <w:pStyle w:val="ListParagraph"/>
        <w:numPr>
          <w:ilvl w:val="0"/>
          <w:numId w:val="1"/>
        </w:numPr>
        <w:tabs>
          <w:tab w:val="left" w:pos="284"/>
        </w:tabs>
        <w:spacing w:after="0" w:line="300" w:lineRule="exac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8B7">
        <w:rPr>
          <w:rFonts w:ascii="Times New Roman" w:hAnsi="Times New Roman" w:cs="Times New Roman"/>
          <w:sz w:val="24"/>
          <w:szCs w:val="24"/>
        </w:rPr>
        <w:t>Копия листов паспорта (стр. 2-3 (персональные данные); стр. 5-8 (регистрация по месту жительства).</w:t>
      </w:r>
    </w:p>
    <w:p w:rsidR="00174D6C" w:rsidRDefault="00174D6C" w:rsidP="004C28B7">
      <w:pPr>
        <w:tabs>
          <w:tab w:val="left" w:pos="284"/>
        </w:tabs>
        <w:spacing w:before="360" w:line="300" w:lineRule="exact"/>
        <w:jc w:val="both"/>
      </w:pPr>
    </w:p>
    <w:p w:rsidR="00174D6C" w:rsidRPr="004C28B7" w:rsidRDefault="00174D6C" w:rsidP="004C28B7">
      <w:pPr>
        <w:tabs>
          <w:tab w:val="left" w:pos="284"/>
        </w:tabs>
        <w:spacing w:before="360" w:line="300" w:lineRule="exact"/>
        <w:jc w:val="both"/>
      </w:pPr>
      <w:r w:rsidRPr="004C28B7">
        <w:t>Дата_________________                                         Подпись____________________</w:t>
      </w:r>
    </w:p>
    <w:p w:rsidR="00174D6C" w:rsidRPr="004C28B7" w:rsidRDefault="00174D6C" w:rsidP="004C28B7">
      <w:pPr>
        <w:tabs>
          <w:tab w:val="left" w:pos="284"/>
        </w:tabs>
        <w:spacing w:before="360" w:line="300" w:lineRule="exact"/>
        <w:jc w:val="both"/>
      </w:pPr>
    </w:p>
    <w:p w:rsidR="00174D6C" w:rsidRPr="0093219C" w:rsidRDefault="00174D6C" w:rsidP="004C28B7">
      <w:pPr>
        <w:tabs>
          <w:tab w:val="left" w:pos="0"/>
        </w:tabs>
        <w:spacing w:line="276" w:lineRule="auto"/>
        <w:ind w:firstLine="709"/>
        <w:jc w:val="both"/>
        <w:rPr>
          <w:color w:val="000000"/>
        </w:rPr>
      </w:pPr>
    </w:p>
    <w:sectPr w:rsidR="00174D6C" w:rsidRPr="0093219C" w:rsidSect="001E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B55F0"/>
    <w:multiLevelType w:val="multilevel"/>
    <w:tmpl w:val="4210D52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3.%4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5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5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5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5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28B7"/>
    <w:rsid w:val="00056A11"/>
    <w:rsid w:val="00072A38"/>
    <w:rsid w:val="00122254"/>
    <w:rsid w:val="00174D6C"/>
    <w:rsid w:val="00193314"/>
    <w:rsid w:val="001E5702"/>
    <w:rsid w:val="001E739E"/>
    <w:rsid w:val="00351B98"/>
    <w:rsid w:val="003F7DF5"/>
    <w:rsid w:val="0040411B"/>
    <w:rsid w:val="004C28B7"/>
    <w:rsid w:val="00515FF4"/>
    <w:rsid w:val="005B51CE"/>
    <w:rsid w:val="00623602"/>
    <w:rsid w:val="00647BDD"/>
    <w:rsid w:val="006C101C"/>
    <w:rsid w:val="0071588A"/>
    <w:rsid w:val="00764E42"/>
    <w:rsid w:val="0093219C"/>
    <w:rsid w:val="009E7B7D"/>
    <w:rsid w:val="00A20D31"/>
    <w:rsid w:val="00A322D4"/>
    <w:rsid w:val="00A63AB9"/>
    <w:rsid w:val="00A9497E"/>
    <w:rsid w:val="00B50179"/>
    <w:rsid w:val="00B52BAE"/>
    <w:rsid w:val="00BE4F08"/>
    <w:rsid w:val="00C9390E"/>
    <w:rsid w:val="00CB71C3"/>
    <w:rsid w:val="00D34197"/>
    <w:rsid w:val="00D85442"/>
    <w:rsid w:val="00E13A1E"/>
    <w:rsid w:val="00E830B2"/>
    <w:rsid w:val="00E955E8"/>
    <w:rsid w:val="00EE05FA"/>
    <w:rsid w:val="00EE729E"/>
    <w:rsid w:val="00EF749D"/>
    <w:rsid w:val="00F01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8B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C28B7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2">
    <w:name w:val="Заголовок №2_"/>
    <w:link w:val="20"/>
    <w:uiPriority w:val="99"/>
    <w:locked/>
    <w:rsid w:val="004C28B7"/>
    <w:rPr>
      <w:sz w:val="27"/>
      <w:szCs w:val="27"/>
      <w:shd w:val="clear" w:color="auto" w:fill="FFFFFF"/>
    </w:rPr>
  </w:style>
  <w:style w:type="paragraph" w:customStyle="1" w:styleId="20">
    <w:name w:val="Заголовок №2"/>
    <w:basedOn w:val="Normal"/>
    <w:link w:val="2"/>
    <w:uiPriority w:val="99"/>
    <w:rsid w:val="004C28B7"/>
    <w:pPr>
      <w:shd w:val="clear" w:color="auto" w:fill="FFFFFF"/>
      <w:spacing w:before="300" w:line="322" w:lineRule="exact"/>
      <w:outlineLvl w:val="1"/>
    </w:pPr>
    <w:rPr>
      <w:rFonts w:ascii="Calibri" w:eastAsia="Calibri" w:hAnsi="Calibri" w:cs="Calibri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248</Words>
  <Characters>1416</Characters>
  <Application>Microsoft Office Outlook</Application>
  <DocSecurity>0</DocSecurity>
  <Lines>0</Lines>
  <Paragraphs>0</Paragraphs>
  <ScaleCrop>false</ScaleCrop>
  <Company>BIB KEMSU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o.a.shigaeva</dc:creator>
  <cp:keywords/>
  <dc:description/>
  <cp:lastModifiedBy>Supply</cp:lastModifiedBy>
  <cp:revision>3</cp:revision>
  <dcterms:created xsi:type="dcterms:W3CDTF">2020-12-17T09:37:00Z</dcterms:created>
  <dcterms:modified xsi:type="dcterms:W3CDTF">2020-12-25T03:15:00Z</dcterms:modified>
</cp:coreProperties>
</file>